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2633F" w14:textId="77777777" w:rsidR="00B61DB9" w:rsidRDefault="00B61DB9" w:rsidP="00B76BB9">
      <w:pPr>
        <w:spacing w:after="0" w:line="360" w:lineRule="auto"/>
        <w:jc w:val="both"/>
        <w:rPr>
          <w:color w:val="000000" w:themeColor="text1"/>
          <w:sz w:val="22"/>
          <w:szCs w:val="22"/>
          <w:u w:val="single"/>
        </w:rPr>
      </w:pPr>
    </w:p>
    <w:p w14:paraId="48D7F046" w14:textId="6859B56D" w:rsidR="003C1343" w:rsidRPr="003C1343" w:rsidRDefault="003C1343" w:rsidP="003C1343">
      <w:pPr>
        <w:pStyle w:val="Listparagraf"/>
        <w:spacing w:after="0" w:line="240" w:lineRule="auto"/>
        <w:jc w:val="center"/>
        <w:rPr>
          <w:color w:val="000080"/>
          <w:lang w:val="en-150"/>
        </w:rPr>
      </w:pPr>
      <w:r w:rsidRPr="003C1343">
        <w:rPr>
          <w:color w:val="000080"/>
          <w:lang w:val="en-150"/>
        </w:rPr>
        <w:t>AJUTOR DE MINIMIS PENTRU SUSȚINEREA PRODUCȚIEI DE CARTOF DE CONSUM – ANUL 2026</w:t>
      </w:r>
    </w:p>
    <w:p w14:paraId="5B654657" w14:textId="77777777" w:rsidR="003C1343" w:rsidRPr="003C1343" w:rsidRDefault="003C1343" w:rsidP="003C1343">
      <w:pPr>
        <w:pStyle w:val="Listparagraf"/>
        <w:spacing w:after="0" w:line="240" w:lineRule="auto"/>
        <w:jc w:val="center"/>
        <w:rPr>
          <w:color w:val="000080"/>
          <w:lang w:val="en-150"/>
        </w:rPr>
      </w:pPr>
    </w:p>
    <w:p w14:paraId="1F29938F" w14:textId="77777777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t xml:space="preserve">Prin </w:t>
      </w:r>
      <w:proofErr w:type="spellStart"/>
      <w:r w:rsidRPr="003C1343">
        <w:rPr>
          <w:color w:val="000080"/>
          <w:lang w:val="en-150"/>
        </w:rPr>
        <w:t>Hotărârea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Guvernului</w:t>
      </w:r>
      <w:proofErr w:type="spellEnd"/>
      <w:r w:rsidRPr="003C1343">
        <w:rPr>
          <w:color w:val="000080"/>
          <w:lang w:val="en-150"/>
        </w:rPr>
        <w:t xml:space="preserve"> nr. 638/2026 a </w:t>
      </w:r>
      <w:proofErr w:type="spellStart"/>
      <w:r w:rsidRPr="003C1343">
        <w:rPr>
          <w:color w:val="000080"/>
          <w:lang w:val="en-150"/>
        </w:rPr>
        <w:t>fost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aprobată</w:t>
      </w:r>
      <w:proofErr w:type="spellEnd"/>
      <w:r w:rsidRPr="003C1343">
        <w:rPr>
          <w:color w:val="000080"/>
          <w:lang w:val="en-150"/>
        </w:rPr>
        <w:t xml:space="preserve"> schema „</w:t>
      </w:r>
      <w:proofErr w:type="spellStart"/>
      <w:r w:rsidRPr="003C1343">
        <w:rPr>
          <w:color w:val="000080"/>
          <w:lang w:val="en-150"/>
        </w:rPr>
        <w:t>Ajutor</w:t>
      </w:r>
      <w:proofErr w:type="spellEnd"/>
      <w:r w:rsidRPr="003C1343">
        <w:rPr>
          <w:color w:val="000080"/>
          <w:lang w:val="en-150"/>
        </w:rPr>
        <w:t xml:space="preserve"> de minimis </w:t>
      </w:r>
      <w:proofErr w:type="spellStart"/>
      <w:r w:rsidRPr="003C1343">
        <w:rPr>
          <w:color w:val="000080"/>
          <w:lang w:val="en-150"/>
        </w:rPr>
        <w:t>pentru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aplicarea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Programului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susținere</w:t>
      </w:r>
      <w:proofErr w:type="spellEnd"/>
      <w:r w:rsidRPr="003C1343">
        <w:rPr>
          <w:color w:val="000080"/>
          <w:lang w:val="en-150"/>
        </w:rPr>
        <w:t xml:space="preserve"> a </w:t>
      </w:r>
      <w:proofErr w:type="spellStart"/>
      <w:r w:rsidRPr="003C1343">
        <w:rPr>
          <w:color w:val="000080"/>
          <w:lang w:val="en-150"/>
        </w:rPr>
        <w:t>producției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cartof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consum</w:t>
      </w:r>
      <w:proofErr w:type="spellEnd"/>
      <w:r w:rsidRPr="003C1343">
        <w:rPr>
          <w:color w:val="000080"/>
          <w:lang w:val="en-150"/>
        </w:rPr>
        <w:t xml:space="preserve">”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anul</w:t>
      </w:r>
      <w:proofErr w:type="spellEnd"/>
      <w:r w:rsidRPr="003C1343">
        <w:rPr>
          <w:color w:val="000080"/>
          <w:lang w:val="en-150"/>
        </w:rPr>
        <w:t xml:space="preserve"> 2026.</w:t>
      </w:r>
    </w:p>
    <w:p w14:paraId="190E9E88" w14:textId="5B7D39E2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08F89619" wp14:editId="6DBBDF95">
            <wp:extent cx="152400" cy="152400"/>
            <wp:effectExtent l="0" t="0" r="0" b="0"/>
            <wp:docPr id="1984213812" name="Imagine 36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Sprijinul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financiar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este</w:t>
      </w:r>
      <w:proofErr w:type="spellEnd"/>
      <w:r w:rsidRPr="003C1343">
        <w:rPr>
          <w:color w:val="000080"/>
          <w:lang w:val="en-150"/>
        </w:rPr>
        <w:t xml:space="preserve"> de maximum 300 euro/ha, </w:t>
      </w:r>
      <w:proofErr w:type="spellStart"/>
      <w:r w:rsidRPr="003C1343">
        <w:rPr>
          <w:color w:val="000080"/>
          <w:lang w:val="en-150"/>
        </w:rPr>
        <w:t>acordat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proporțional</w:t>
      </w:r>
      <w:proofErr w:type="spellEnd"/>
      <w:r w:rsidRPr="003C1343">
        <w:rPr>
          <w:color w:val="000080"/>
          <w:lang w:val="en-150"/>
        </w:rPr>
        <w:t xml:space="preserve"> cu </w:t>
      </w:r>
      <w:proofErr w:type="spellStart"/>
      <w:r w:rsidRPr="003C1343">
        <w:rPr>
          <w:color w:val="000080"/>
          <w:lang w:val="en-150"/>
        </w:rPr>
        <w:t>suprafața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eligibilă</w:t>
      </w:r>
      <w:proofErr w:type="spellEnd"/>
      <w:r w:rsidRPr="003C1343">
        <w:rPr>
          <w:color w:val="000080"/>
          <w:lang w:val="en-150"/>
        </w:rPr>
        <w:t>.</w:t>
      </w:r>
    </w:p>
    <w:p w14:paraId="60E4891E" w14:textId="77777777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proofErr w:type="spellStart"/>
      <w:r w:rsidRPr="003C1343">
        <w:rPr>
          <w:color w:val="000080"/>
          <w:lang w:val="en-150"/>
        </w:rPr>
        <w:t>Pentru</w:t>
      </w:r>
      <w:proofErr w:type="spellEnd"/>
      <w:r w:rsidRPr="003C1343">
        <w:rPr>
          <w:color w:val="000080"/>
          <w:lang w:val="en-150"/>
        </w:rPr>
        <w:t xml:space="preserve"> a fi </w:t>
      </w:r>
      <w:proofErr w:type="spellStart"/>
      <w:r w:rsidRPr="003C1343">
        <w:rPr>
          <w:color w:val="000080"/>
          <w:lang w:val="en-150"/>
        </w:rPr>
        <w:t>eligibili</w:t>
      </w:r>
      <w:proofErr w:type="spellEnd"/>
      <w:r w:rsidRPr="003C1343">
        <w:rPr>
          <w:color w:val="000080"/>
          <w:lang w:val="en-150"/>
        </w:rPr>
        <w:t xml:space="preserve">, </w:t>
      </w:r>
      <w:proofErr w:type="spellStart"/>
      <w:r w:rsidRPr="003C1343">
        <w:rPr>
          <w:color w:val="000080"/>
          <w:lang w:val="en-150"/>
        </w:rPr>
        <w:t>beneficiarii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trebuie</w:t>
      </w:r>
      <w:proofErr w:type="spellEnd"/>
      <w:r w:rsidRPr="003C1343">
        <w:rPr>
          <w:color w:val="000080"/>
          <w:lang w:val="en-150"/>
        </w:rPr>
        <w:t xml:space="preserve">, </w:t>
      </w:r>
      <w:proofErr w:type="spellStart"/>
      <w:r w:rsidRPr="003C1343">
        <w:rPr>
          <w:color w:val="000080"/>
          <w:lang w:val="en-150"/>
        </w:rPr>
        <w:t>printre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altele</w:t>
      </w:r>
      <w:proofErr w:type="spellEnd"/>
      <w:r w:rsidRPr="003C1343">
        <w:rPr>
          <w:color w:val="000080"/>
          <w:lang w:val="en-150"/>
        </w:rPr>
        <w:t>:</w:t>
      </w:r>
    </w:p>
    <w:p w14:paraId="3A6D2934" w14:textId="070DF3B3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43A2F0EF" wp14:editId="256DF99E">
            <wp:extent cx="152400" cy="152400"/>
            <wp:effectExtent l="0" t="0" r="0" b="0"/>
            <wp:docPr id="1723518183" name="Imagine 3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să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utilizeze</w:t>
      </w:r>
      <w:proofErr w:type="spellEnd"/>
      <w:r w:rsidRPr="003C1343">
        <w:rPr>
          <w:color w:val="000080"/>
          <w:lang w:val="en-150"/>
        </w:rPr>
        <w:t xml:space="preserve"> o </w:t>
      </w:r>
      <w:proofErr w:type="spellStart"/>
      <w:r w:rsidRPr="003C1343">
        <w:rPr>
          <w:color w:val="000080"/>
          <w:lang w:val="en-150"/>
        </w:rPr>
        <w:t>suprafață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cultivată</w:t>
      </w:r>
      <w:proofErr w:type="spellEnd"/>
      <w:r w:rsidRPr="003C1343">
        <w:rPr>
          <w:color w:val="000080"/>
          <w:lang w:val="en-150"/>
        </w:rPr>
        <w:t xml:space="preserve"> cu </w:t>
      </w:r>
      <w:proofErr w:type="spellStart"/>
      <w:r w:rsidRPr="003C1343">
        <w:rPr>
          <w:color w:val="000080"/>
          <w:lang w:val="en-150"/>
        </w:rPr>
        <w:t>cartof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consum</w:t>
      </w:r>
      <w:proofErr w:type="spellEnd"/>
      <w:r w:rsidRPr="003C1343">
        <w:rPr>
          <w:color w:val="000080"/>
          <w:lang w:val="en-150"/>
        </w:rPr>
        <w:t xml:space="preserve"> de minimum 0,3 ha;</w:t>
      </w:r>
    </w:p>
    <w:p w14:paraId="08D2798D" w14:textId="5AB839CE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5D01CEF9" wp14:editId="560E7731">
            <wp:extent cx="152400" cy="152400"/>
            <wp:effectExtent l="0" t="0" r="0" b="0"/>
            <wp:docPr id="1371176655" name="Imagine 34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să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transmită</w:t>
      </w:r>
      <w:proofErr w:type="spellEnd"/>
      <w:r w:rsidRPr="003C1343">
        <w:rPr>
          <w:color w:val="000080"/>
          <w:lang w:val="en-150"/>
        </w:rPr>
        <w:t xml:space="preserve"> la </w:t>
      </w:r>
      <w:proofErr w:type="spellStart"/>
      <w:r w:rsidRPr="003C1343">
        <w:rPr>
          <w:color w:val="000080"/>
          <w:lang w:val="en-150"/>
        </w:rPr>
        <w:t>Direcția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pentru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Agricultură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Județeană</w:t>
      </w:r>
      <w:proofErr w:type="spellEnd"/>
      <w:r w:rsidRPr="003C1343">
        <w:rPr>
          <w:color w:val="000080"/>
          <w:lang w:val="en-150"/>
        </w:rPr>
        <w:t xml:space="preserve"> T</w:t>
      </w:r>
      <w:r>
        <w:rPr>
          <w:color w:val="000080"/>
          <w:lang w:val="en-150"/>
        </w:rPr>
        <w:t>ulcea</w:t>
      </w:r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notificarea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privind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identificarea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suprafeței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existența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culturii</w:t>
      </w:r>
      <w:proofErr w:type="spellEnd"/>
      <w:r w:rsidRPr="003C1343">
        <w:rPr>
          <w:color w:val="000080"/>
          <w:lang w:val="en-150"/>
        </w:rPr>
        <w:t>;</w:t>
      </w:r>
    </w:p>
    <w:p w14:paraId="0D8DB88B" w14:textId="33257ED1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296E119B" wp14:editId="611D1117">
            <wp:extent cx="152400" cy="152400"/>
            <wp:effectExtent l="0" t="0" r="0" b="0"/>
            <wp:docPr id="500713523" name="Imagine 3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să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obțină</w:t>
      </w:r>
      <w:proofErr w:type="spellEnd"/>
      <w:r w:rsidRPr="003C1343">
        <w:rPr>
          <w:color w:val="000080"/>
          <w:lang w:val="en-150"/>
        </w:rPr>
        <w:t xml:space="preserve"> minimum 12 tone/ha;</w:t>
      </w:r>
    </w:p>
    <w:p w14:paraId="10ED6751" w14:textId="499E885F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7EA63767" wp14:editId="14CAF826">
            <wp:extent cx="152400" cy="152400"/>
            <wp:effectExtent l="0" t="0" r="0" b="0"/>
            <wp:docPr id="543598835" name="Imagine 3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să</w:t>
      </w:r>
      <w:proofErr w:type="spellEnd"/>
      <w:r w:rsidRPr="003C1343">
        <w:rPr>
          <w:color w:val="000080"/>
          <w:lang w:val="en-150"/>
        </w:rPr>
        <w:t xml:space="preserve"> fie </w:t>
      </w:r>
      <w:proofErr w:type="spellStart"/>
      <w:r w:rsidRPr="003C1343">
        <w:rPr>
          <w:color w:val="000080"/>
          <w:lang w:val="en-150"/>
        </w:rPr>
        <w:t>înscriși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Registrul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agricol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anul</w:t>
      </w:r>
      <w:proofErr w:type="spellEnd"/>
      <w:r w:rsidRPr="003C1343">
        <w:rPr>
          <w:color w:val="000080"/>
          <w:lang w:val="en-150"/>
        </w:rPr>
        <w:t xml:space="preserve"> 2026;</w:t>
      </w:r>
    </w:p>
    <w:p w14:paraId="7EA15874" w14:textId="67D22920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49A8714A" wp14:editId="7B3CD55C">
            <wp:extent cx="152400" cy="152400"/>
            <wp:effectExtent l="0" t="0" r="0" b="0"/>
            <wp:docPr id="1078896133" name="Imagine 3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🔹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să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facă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dovada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producției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realizate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prin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documentele</w:t>
      </w:r>
      <w:proofErr w:type="spellEnd"/>
      <w:r w:rsidRPr="003C1343">
        <w:rPr>
          <w:color w:val="000080"/>
          <w:lang w:val="en-150"/>
        </w:rPr>
        <w:t xml:space="preserve"> justificative </w:t>
      </w:r>
      <w:proofErr w:type="spellStart"/>
      <w:r w:rsidRPr="003C1343">
        <w:rPr>
          <w:color w:val="000080"/>
          <w:lang w:val="en-150"/>
        </w:rPr>
        <w:t>prevăzute</w:t>
      </w:r>
      <w:proofErr w:type="spellEnd"/>
      <w:r w:rsidRPr="003C1343">
        <w:rPr>
          <w:color w:val="000080"/>
          <w:lang w:val="en-150"/>
        </w:rPr>
        <w:t xml:space="preserve"> de HG nr. 638/2026. </w:t>
      </w:r>
    </w:p>
    <w:p w14:paraId="0ECB45AB" w14:textId="25EF2235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5E0EFBEC" wp14:editId="7B2DC518">
            <wp:extent cx="152400" cy="152400"/>
            <wp:effectExtent l="0" t="0" r="0" b="0"/>
            <wp:docPr id="2056529862" name="Imagine 30" descr="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📄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1343">
        <w:rPr>
          <w:color w:val="000080"/>
          <w:lang w:val="en-150"/>
        </w:rPr>
        <w:t>DOCUMENTELE NECESARE PENTRU ÎNSCRIERE</w:t>
      </w:r>
    </w:p>
    <w:p w14:paraId="273C5769" w14:textId="77777777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t xml:space="preserve">La </w:t>
      </w:r>
      <w:proofErr w:type="spellStart"/>
      <w:r w:rsidRPr="003C1343">
        <w:rPr>
          <w:color w:val="000080"/>
          <w:lang w:val="en-150"/>
        </w:rPr>
        <w:t>depunerea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cererii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înscriere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program se </w:t>
      </w:r>
      <w:proofErr w:type="spellStart"/>
      <w:r w:rsidRPr="003C1343">
        <w:rPr>
          <w:color w:val="000080"/>
          <w:lang w:val="en-150"/>
        </w:rPr>
        <w:t>prezintă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următoarele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documente</w:t>
      </w:r>
      <w:proofErr w:type="spellEnd"/>
      <w:r w:rsidRPr="003C1343">
        <w:rPr>
          <w:color w:val="000080"/>
          <w:lang w:val="en-150"/>
        </w:rPr>
        <w:t>:</w:t>
      </w:r>
    </w:p>
    <w:p w14:paraId="50F22A04" w14:textId="112588F1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7FE376FB" wp14:editId="02F1CBD6">
            <wp:extent cx="152400" cy="152400"/>
            <wp:effectExtent l="0" t="0" r="0" b="0"/>
            <wp:docPr id="1211765052" name="Imagine 29" descr="1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1️⃣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Copie</w:t>
      </w:r>
      <w:proofErr w:type="spellEnd"/>
      <w:r w:rsidRPr="003C1343">
        <w:rPr>
          <w:color w:val="000080"/>
          <w:lang w:val="en-150"/>
        </w:rPr>
        <w:t xml:space="preserve"> a BI/CI al </w:t>
      </w:r>
      <w:proofErr w:type="spellStart"/>
      <w:r w:rsidRPr="003C1343">
        <w:rPr>
          <w:color w:val="000080"/>
          <w:lang w:val="en-150"/>
        </w:rPr>
        <w:t>solicitantului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sau</w:t>
      </w:r>
      <w:proofErr w:type="spellEnd"/>
      <w:r w:rsidRPr="003C1343">
        <w:rPr>
          <w:color w:val="000080"/>
          <w:lang w:val="en-150"/>
        </w:rPr>
        <w:t xml:space="preserve"> al </w:t>
      </w:r>
      <w:proofErr w:type="spellStart"/>
      <w:r w:rsidRPr="003C1343">
        <w:rPr>
          <w:color w:val="000080"/>
          <w:lang w:val="en-150"/>
        </w:rPr>
        <w:t>reprezentantului</w:t>
      </w:r>
      <w:proofErr w:type="spellEnd"/>
      <w:r w:rsidRPr="003C1343">
        <w:rPr>
          <w:color w:val="000080"/>
          <w:lang w:val="en-150"/>
        </w:rPr>
        <w:t xml:space="preserve"> legal, </w:t>
      </w:r>
      <w:proofErr w:type="spellStart"/>
      <w:r w:rsidRPr="003C1343">
        <w:rPr>
          <w:color w:val="000080"/>
          <w:lang w:val="en-150"/>
        </w:rPr>
        <w:t>după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caz</w:t>
      </w:r>
      <w:proofErr w:type="spellEnd"/>
      <w:r w:rsidRPr="003C1343">
        <w:rPr>
          <w:color w:val="000080"/>
          <w:lang w:val="en-150"/>
        </w:rPr>
        <w:t>;</w:t>
      </w:r>
    </w:p>
    <w:p w14:paraId="7542B13E" w14:textId="012F3F46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54586AC0" wp14:editId="14AE6396">
            <wp:extent cx="152400" cy="152400"/>
            <wp:effectExtent l="0" t="0" r="0" b="0"/>
            <wp:docPr id="887640820" name="Imagine 28" descr="2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2️⃣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Pentru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persoanele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fizice</w:t>
      </w:r>
      <w:proofErr w:type="spellEnd"/>
      <w:r w:rsidRPr="003C1343">
        <w:rPr>
          <w:color w:val="000080"/>
          <w:lang w:val="en-150"/>
        </w:rPr>
        <w:t xml:space="preserve"> – </w:t>
      </w:r>
      <w:proofErr w:type="spellStart"/>
      <w:r w:rsidRPr="003C1343">
        <w:rPr>
          <w:color w:val="000080"/>
          <w:lang w:val="en-150"/>
        </w:rPr>
        <w:t>copie</w:t>
      </w:r>
      <w:proofErr w:type="spellEnd"/>
      <w:r w:rsidRPr="003C1343">
        <w:rPr>
          <w:color w:val="000080"/>
          <w:lang w:val="en-150"/>
        </w:rPr>
        <w:t xml:space="preserve"> </w:t>
      </w:r>
      <w:proofErr w:type="gramStart"/>
      <w:r w:rsidRPr="003C1343">
        <w:rPr>
          <w:color w:val="000080"/>
          <w:lang w:val="en-150"/>
        </w:rPr>
        <w:t>a</w:t>
      </w:r>
      <w:proofErr w:type="gram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atestatului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producător</w:t>
      </w:r>
      <w:proofErr w:type="spellEnd"/>
      <w:r w:rsidRPr="003C1343">
        <w:rPr>
          <w:color w:val="000080"/>
          <w:lang w:val="en-150"/>
        </w:rPr>
        <w:t xml:space="preserve">, </w:t>
      </w:r>
      <w:proofErr w:type="spellStart"/>
      <w:r w:rsidRPr="003C1343">
        <w:rPr>
          <w:color w:val="000080"/>
          <w:lang w:val="en-150"/>
        </w:rPr>
        <w:t>valabil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până</w:t>
      </w:r>
      <w:proofErr w:type="spellEnd"/>
      <w:r w:rsidRPr="003C1343">
        <w:rPr>
          <w:color w:val="000080"/>
          <w:lang w:val="en-150"/>
        </w:rPr>
        <w:t xml:space="preserve"> la 31 </w:t>
      </w:r>
      <w:proofErr w:type="spellStart"/>
      <w:r w:rsidRPr="003C1343">
        <w:rPr>
          <w:color w:val="000080"/>
          <w:lang w:val="en-150"/>
        </w:rPr>
        <w:t>decembrie</w:t>
      </w:r>
      <w:proofErr w:type="spellEnd"/>
      <w:r w:rsidRPr="003C1343">
        <w:rPr>
          <w:color w:val="000080"/>
          <w:lang w:val="en-150"/>
        </w:rPr>
        <w:t xml:space="preserve"> 2026;</w:t>
      </w:r>
    </w:p>
    <w:p w14:paraId="1A9696E7" w14:textId="17B2B87D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5F04336C" wp14:editId="0D949206">
            <wp:extent cx="152400" cy="152400"/>
            <wp:effectExtent l="0" t="0" r="0" b="0"/>
            <wp:docPr id="1932732760" name="Imagine 27" descr="3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3️⃣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cazul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depunerii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prin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reprezentant</w:t>
      </w:r>
      <w:proofErr w:type="spellEnd"/>
      <w:r w:rsidRPr="003C1343">
        <w:rPr>
          <w:color w:val="000080"/>
          <w:lang w:val="en-150"/>
        </w:rPr>
        <w:t xml:space="preserve"> – </w:t>
      </w:r>
      <w:proofErr w:type="spellStart"/>
      <w:r w:rsidRPr="003C1343">
        <w:rPr>
          <w:color w:val="000080"/>
          <w:lang w:val="en-150"/>
        </w:rPr>
        <w:t>împuternicire</w:t>
      </w:r>
      <w:proofErr w:type="spellEnd"/>
      <w:r w:rsidRPr="003C1343">
        <w:rPr>
          <w:color w:val="000080"/>
          <w:lang w:val="en-150"/>
        </w:rPr>
        <w:t>/</w:t>
      </w:r>
      <w:proofErr w:type="spellStart"/>
      <w:r w:rsidRPr="003C1343">
        <w:rPr>
          <w:color w:val="000080"/>
          <w:lang w:val="en-150"/>
        </w:rPr>
        <w:t>procură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notarială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copie</w:t>
      </w:r>
      <w:proofErr w:type="spellEnd"/>
      <w:r w:rsidRPr="003C1343">
        <w:rPr>
          <w:color w:val="000080"/>
          <w:lang w:val="en-150"/>
        </w:rPr>
        <w:t xml:space="preserve"> BI/CI a </w:t>
      </w:r>
      <w:proofErr w:type="spellStart"/>
      <w:r w:rsidRPr="003C1343">
        <w:rPr>
          <w:color w:val="000080"/>
          <w:lang w:val="en-150"/>
        </w:rPr>
        <w:t>reprezentantului</w:t>
      </w:r>
      <w:proofErr w:type="spellEnd"/>
      <w:r w:rsidRPr="003C1343">
        <w:rPr>
          <w:color w:val="000080"/>
          <w:lang w:val="en-150"/>
        </w:rPr>
        <w:t>;</w:t>
      </w:r>
    </w:p>
    <w:p w14:paraId="1E27EDAB" w14:textId="7E96C726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3F3590C0" wp14:editId="3A58E004">
            <wp:extent cx="152400" cy="152400"/>
            <wp:effectExtent l="0" t="0" r="0" b="0"/>
            <wp:docPr id="299503441" name="Imagine 26" descr="4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4️⃣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Pentru</w:t>
      </w:r>
      <w:proofErr w:type="spellEnd"/>
      <w:r w:rsidRPr="003C1343">
        <w:rPr>
          <w:color w:val="000080"/>
          <w:lang w:val="en-150"/>
        </w:rPr>
        <w:t xml:space="preserve"> PFA, II, IF </w:t>
      </w:r>
      <w:proofErr w:type="spellStart"/>
      <w:r w:rsidRPr="003C1343">
        <w:rPr>
          <w:color w:val="000080"/>
          <w:lang w:val="en-150"/>
        </w:rPr>
        <w:t>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persoane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juridice</w:t>
      </w:r>
      <w:proofErr w:type="spellEnd"/>
      <w:r w:rsidRPr="003C1343">
        <w:rPr>
          <w:color w:val="000080"/>
          <w:lang w:val="en-150"/>
        </w:rPr>
        <w:t xml:space="preserve"> – </w:t>
      </w:r>
      <w:proofErr w:type="spellStart"/>
      <w:r w:rsidRPr="003C1343">
        <w:rPr>
          <w:color w:val="000080"/>
          <w:lang w:val="en-150"/>
        </w:rPr>
        <w:t>copie</w:t>
      </w:r>
      <w:proofErr w:type="spellEnd"/>
      <w:r w:rsidRPr="003C1343">
        <w:rPr>
          <w:color w:val="000080"/>
          <w:lang w:val="en-150"/>
        </w:rPr>
        <w:t xml:space="preserve"> a </w:t>
      </w:r>
      <w:proofErr w:type="spellStart"/>
      <w:r w:rsidRPr="003C1343">
        <w:rPr>
          <w:color w:val="000080"/>
          <w:lang w:val="en-150"/>
        </w:rPr>
        <w:t>certificatului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înregistrare</w:t>
      </w:r>
      <w:proofErr w:type="spellEnd"/>
      <w:r w:rsidRPr="003C1343">
        <w:rPr>
          <w:color w:val="000080"/>
          <w:lang w:val="en-150"/>
        </w:rPr>
        <w:t xml:space="preserve"> la ONRC </w:t>
      </w:r>
      <w:proofErr w:type="spellStart"/>
      <w:r w:rsidRPr="003C1343">
        <w:rPr>
          <w:color w:val="000080"/>
          <w:lang w:val="en-150"/>
        </w:rPr>
        <w:t>sau</w:t>
      </w:r>
      <w:proofErr w:type="spellEnd"/>
      <w:r w:rsidRPr="003C1343">
        <w:rPr>
          <w:color w:val="000080"/>
          <w:lang w:val="en-150"/>
        </w:rPr>
        <w:t xml:space="preserve"> </w:t>
      </w:r>
      <w:proofErr w:type="gramStart"/>
      <w:r w:rsidRPr="003C1343">
        <w:rPr>
          <w:color w:val="000080"/>
          <w:lang w:val="en-150"/>
        </w:rPr>
        <w:t>a</w:t>
      </w:r>
      <w:proofErr w:type="gram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actului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baza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căruia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desfășoară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activitatea</w:t>
      </w:r>
      <w:proofErr w:type="spellEnd"/>
      <w:r w:rsidRPr="003C1343">
        <w:rPr>
          <w:color w:val="000080"/>
          <w:lang w:val="en-150"/>
        </w:rPr>
        <w:t>;</w:t>
      </w:r>
    </w:p>
    <w:p w14:paraId="7CD5731D" w14:textId="2CC7A826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04FED96A" wp14:editId="49F73C0D">
            <wp:extent cx="152400" cy="152400"/>
            <wp:effectExtent l="0" t="0" r="0" b="0"/>
            <wp:docPr id="1260124830" name="Imagine 25" descr="5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5️⃣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Dovada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unui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cont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activ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bancar</w:t>
      </w:r>
      <w:proofErr w:type="spellEnd"/>
      <w:r w:rsidRPr="003C1343">
        <w:rPr>
          <w:color w:val="000080"/>
          <w:lang w:val="en-150"/>
        </w:rPr>
        <w:t>/</w:t>
      </w:r>
      <w:proofErr w:type="spellStart"/>
      <w:r w:rsidRPr="003C1343">
        <w:rPr>
          <w:color w:val="000080"/>
          <w:lang w:val="en-150"/>
        </w:rPr>
        <w:t>trezorerie</w:t>
      </w:r>
      <w:proofErr w:type="spellEnd"/>
      <w:r w:rsidRPr="003C1343">
        <w:rPr>
          <w:color w:val="000080"/>
          <w:lang w:val="en-150"/>
        </w:rPr>
        <w:t>;</w:t>
      </w:r>
    </w:p>
    <w:p w14:paraId="23AE1001" w14:textId="4E2F5181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3FE76BCF" wp14:editId="165ECEC6">
            <wp:extent cx="152400" cy="152400"/>
            <wp:effectExtent l="0" t="0" r="0" b="0"/>
            <wp:docPr id="450564956" name="Imagine 24" descr="6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6️⃣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Adeverință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original din </w:t>
      </w:r>
      <w:proofErr w:type="spellStart"/>
      <w:r w:rsidRPr="003C1343">
        <w:rPr>
          <w:color w:val="000080"/>
          <w:lang w:val="en-150"/>
        </w:rPr>
        <w:t>Registrul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agricol</w:t>
      </w:r>
      <w:proofErr w:type="spellEnd"/>
      <w:r w:rsidRPr="003C1343">
        <w:rPr>
          <w:color w:val="000080"/>
          <w:lang w:val="en-150"/>
        </w:rPr>
        <w:t xml:space="preserve">, </w:t>
      </w:r>
      <w:proofErr w:type="spellStart"/>
      <w:r w:rsidRPr="003C1343">
        <w:rPr>
          <w:color w:val="000080"/>
          <w:lang w:val="en-150"/>
        </w:rPr>
        <w:t>aferentă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anului</w:t>
      </w:r>
      <w:proofErr w:type="spellEnd"/>
      <w:r w:rsidRPr="003C1343">
        <w:rPr>
          <w:color w:val="000080"/>
          <w:lang w:val="en-150"/>
        </w:rPr>
        <w:t xml:space="preserve"> 2026, din care </w:t>
      </w:r>
      <w:proofErr w:type="spellStart"/>
      <w:r w:rsidRPr="003C1343">
        <w:rPr>
          <w:color w:val="000080"/>
          <w:lang w:val="en-150"/>
        </w:rPr>
        <w:t>să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rezulte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suprafața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teren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cultivată</w:t>
      </w:r>
      <w:proofErr w:type="spellEnd"/>
      <w:r w:rsidRPr="003C1343">
        <w:rPr>
          <w:color w:val="000080"/>
          <w:lang w:val="en-150"/>
        </w:rPr>
        <w:t xml:space="preserve"> cu </w:t>
      </w:r>
      <w:proofErr w:type="spellStart"/>
      <w:r w:rsidRPr="003C1343">
        <w:rPr>
          <w:color w:val="000080"/>
          <w:lang w:val="en-150"/>
        </w:rPr>
        <w:t>cartof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consum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utilizată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solicitant</w:t>
      </w:r>
      <w:proofErr w:type="spellEnd"/>
      <w:r w:rsidRPr="003C1343">
        <w:rPr>
          <w:color w:val="000080"/>
          <w:lang w:val="en-150"/>
        </w:rPr>
        <w:t xml:space="preserve">,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baza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unui</w:t>
      </w:r>
      <w:proofErr w:type="spellEnd"/>
      <w:r w:rsidRPr="003C1343">
        <w:rPr>
          <w:color w:val="000080"/>
          <w:lang w:val="en-150"/>
        </w:rPr>
        <w:t xml:space="preserve"> act juridic care </w:t>
      </w:r>
      <w:proofErr w:type="spellStart"/>
      <w:r w:rsidRPr="003C1343">
        <w:rPr>
          <w:color w:val="000080"/>
          <w:lang w:val="en-150"/>
        </w:rPr>
        <w:t>conferă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dreptul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folosință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asupra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terenului</w:t>
      </w:r>
      <w:proofErr w:type="spellEnd"/>
      <w:r w:rsidRPr="003C1343">
        <w:rPr>
          <w:color w:val="000080"/>
          <w:lang w:val="en-150"/>
        </w:rPr>
        <w:t xml:space="preserve">. </w:t>
      </w:r>
    </w:p>
    <w:p w14:paraId="67A8C290" w14:textId="15E80D9F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2C1FB5CC" wp14:editId="0D497352">
            <wp:extent cx="152400" cy="152400"/>
            <wp:effectExtent l="0" t="0" r="0" b="0"/>
            <wp:docPr id="357089759" name="Imagine 23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📌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1343">
        <w:rPr>
          <w:color w:val="000080"/>
          <w:lang w:val="en-150"/>
        </w:rPr>
        <w:t xml:space="preserve">IMPORTANT: </w:t>
      </w:r>
      <w:proofErr w:type="spellStart"/>
      <w:r w:rsidRPr="003C1343">
        <w:rPr>
          <w:color w:val="000080"/>
          <w:lang w:val="en-150"/>
        </w:rPr>
        <w:t>Cererea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înscriere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documentele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necesare</w:t>
      </w:r>
      <w:proofErr w:type="spellEnd"/>
      <w:r w:rsidRPr="003C1343">
        <w:rPr>
          <w:color w:val="000080"/>
          <w:lang w:val="en-150"/>
        </w:rPr>
        <w:t xml:space="preserve"> se </w:t>
      </w:r>
      <w:proofErr w:type="spellStart"/>
      <w:r w:rsidRPr="003C1343">
        <w:rPr>
          <w:color w:val="000080"/>
          <w:lang w:val="en-150"/>
        </w:rPr>
        <w:t>depun</w:t>
      </w:r>
      <w:proofErr w:type="spellEnd"/>
      <w:r w:rsidRPr="003C1343">
        <w:rPr>
          <w:color w:val="000080"/>
          <w:lang w:val="en-150"/>
        </w:rPr>
        <w:t xml:space="preserve"> la </w:t>
      </w:r>
      <w:proofErr w:type="spellStart"/>
      <w:r w:rsidRPr="003C1343">
        <w:rPr>
          <w:color w:val="000080"/>
          <w:lang w:val="en-150"/>
        </w:rPr>
        <w:t>Direcția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pentru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Agricultură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Județeană</w:t>
      </w:r>
      <w:proofErr w:type="spellEnd"/>
      <w:r w:rsidRPr="003C1343">
        <w:rPr>
          <w:color w:val="000080"/>
          <w:lang w:val="en-150"/>
        </w:rPr>
        <w:t xml:space="preserve"> </w:t>
      </w:r>
      <w:proofErr w:type="gramStart"/>
      <w:r w:rsidRPr="003C1343">
        <w:rPr>
          <w:color w:val="000080"/>
          <w:lang w:val="en-150"/>
        </w:rPr>
        <w:t>T</w:t>
      </w:r>
      <w:r>
        <w:rPr>
          <w:color w:val="000080"/>
          <w:lang w:val="en-150"/>
        </w:rPr>
        <w:t>ulcea</w:t>
      </w:r>
      <w:r w:rsidRPr="003C1343">
        <w:rPr>
          <w:color w:val="000080"/>
          <w:lang w:val="en-150"/>
        </w:rPr>
        <w:t xml:space="preserve"> ,</w:t>
      </w:r>
      <w:proofErr w:type="gram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termen de 5 </w:t>
      </w:r>
      <w:proofErr w:type="spellStart"/>
      <w:r w:rsidRPr="003C1343">
        <w:rPr>
          <w:color w:val="000080"/>
          <w:lang w:val="en-150"/>
        </w:rPr>
        <w:t>zile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lucrătoare</w:t>
      </w:r>
      <w:proofErr w:type="spellEnd"/>
      <w:r w:rsidRPr="003C1343">
        <w:rPr>
          <w:color w:val="000080"/>
          <w:lang w:val="en-150"/>
        </w:rPr>
        <w:t xml:space="preserve"> de la </w:t>
      </w:r>
      <w:proofErr w:type="spellStart"/>
      <w:r w:rsidRPr="003C1343">
        <w:rPr>
          <w:color w:val="000080"/>
          <w:lang w:val="en-150"/>
        </w:rPr>
        <w:t>intrarea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vigoare</w:t>
      </w:r>
      <w:proofErr w:type="spellEnd"/>
      <w:r w:rsidRPr="003C1343">
        <w:rPr>
          <w:color w:val="000080"/>
          <w:lang w:val="en-150"/>
        </w:rPr>
        <w:t xml:space="preserve"> a HG nr. 638/2026. </w:t>
      </w:r>
      <w:proofErr w:type="spellStart"/>
      <w:r w:rsidRPr="003C1343">
        <w:rPr>
          <w:color w:val="000080"/>
          <w:lang w:val="en-150"/>
        </w:rPr>
        <w:t>Acestea</w:t>
      </w:r>
      <w:proofErr w:type="spellEnd"/>
      <w:r w:rsidRPr="003C1343">
        <w:rPr>
          <w:color w:val="000080"/>
          <w:lang w:val="en-150"/>
        </w:rPr>
        <w:t xml:space="preserve"> pot fi </w:t>
      </w:r>
      <w:proofErr w:type="spellStart"/>
      <w:r w:rsidRPr="003C1343">
        <w:rPr>
          <w:color w:val="000080"/>
          <w:lang w:val="en-150"/>
        </w:rPr>
        <w:t>transmise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și</w:t>
      </w:r>
      <w:proofErr w:type="spellEnd"/>
      <w:r w:rsidRPr="003C1343">
        <w:rPr>
          <w:color w:val="000080"/>
          <w:lang w:val="en-150"/>
        </w:rPr>
        <w:t xml:space="preserve"> electronic, </w:t>
      </w:r>
      <w:proofErr w:type="spellStart"/>
      <w:r w:rsidRPr="003C1343">
        <w:rPr>
          <w:color w:val="000080"/>
          <w:lang w:val="en-150"/>
        </w:rPr>
        <w:t>prin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poștă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sau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curier</w:t>
      </w:r>
      <w:proofErr w:type="spellEnd"/>
      <w:r w:rsidRPr="003C1343">
        <w:rPr>
          <w:color w:val="000080"/>
          <w:lang w:val="en-150"/>
        </w:rPr>
        <w:t xml:space="preserve">. </w:t>
      </w:r>
    </w:p>
    <w:p w14:paraId="503D0419" w14:textId="18B34124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578E2588" wp14:editId="6BA449E2">
            <wp:extent cx="152400" cy="152400"/>
            <wp:effectExtent l="0" t="0" r="0" b="0"/>
            <wp:docPr id="321987133" name="Imagine 22" descr="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📅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1343">
        <w:rPr>
          <w:color w:val="000080"/>
          <w:lang w:val="en-150"/>
        </w:rPr>
        <w:t>TERMENE DE REȚINUT</w:t>
      </w:r>
    </w:p>
    <w:p w14:paraId="4FD3219A" w14:textId="77777777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proofErr w:type="spellStart"/>
      <w:r w:rsidRPr="003C1343">
        <w:rPr>
          <w:color w:val="000080"/>
          <w:lang w:val="en-150"/>
        </w:rPr>
        <w:t>Identificarea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suprafețelor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verificarea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culturilor</w:t>
      </w:r>
      <w:proofErr w:type="spellEnd"/>
      <w:r w:rsidRPr="003C1343">
        <w:rPr>
          <w:color w:val="000080"/>
          <w:lang w:val="en-150"/>
        </w:rPr>
        <w:t xml:space="preserve"> se </w:t>
      </w:r>
      <w:proofErr w:type="spellStart"/>
      <w:r w:rsidRPr="003C1343">
        <w:rPr>
          <w:color w:val="000080"/>
          <w:lang w:val="en-150"/>
        </w:rPr>
        <w:t>realizează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înainte</w:t>
      </w:r>
      <w:proofErr w:type="spellEnd"/>
      <w:r w:rsidRPr="003C1343">
        <w:rPr>
          <w:color w:val="000080"/>
          <w:lang w:val="en-150"/>
        </w:rPr>
        <w:t xml:space="preserve"> de </w:t>
      </w:r>
      <w:proofErr w:type="spellStart"/>
      <w:r w:rsidRPr="003C1343">
        <w:rPr>
          <w:color w:val="000080"/>
          <w:lang w:val="en-150"/>
        </w:rPr>
        <w:t>recoltare</w:t>
      </w:r>
      <w:proofErr w:type="spellEnd"/>
      <w:r w:rsidRPr="003C1343">
        <w:rPr>
          <w:color w:val="000080"/>
          <w:lang w:val="en-150"/>
        </w:rPr>
        <w:t>.</w:t>
      </w:r>
    </w:p>
    <w:p w14:paraId="71BCE7B6" w14:textId="77777777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proofErr w:type="spellStart"/>
      <w:r w:rsidRPr="003C1343">
        <w:rPr>
          <w:color w:val="000080"/>
          <w:lang w:val="en-150"/>
        </w:rPr>
        <w:t>Recoltarea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valorificarea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producției</w:t>
      </w:r>
      <w:proofErr w:type="spellEnd"/>
      <w:r w:rsidRPr="003C1343">
        <w:rPr>
          <w:color w:val="000080"/>
          <w:lang w:val="en-150"/>
        </w:rPr>
        <w:t xml:space="preserve">: </w:t>
      </w:r>
      <w:proofErr w:type="spellStart"/>
      <w:r w:rsidRPr="003C1343">
        <w:rPr>
          <w:color w:val="000080"/>
          <w:lang w:val="en-150"/>
        </w:rPr>
        <w:t>până</w:t>
      </w:r>
      <w:proofErr w:type="spellEnd"/>
      <w:r w:rsidRPr="003C1343">
        <w:rPr>
          <w:color w:val="000080"/>
          <w:lang w:val="en-150"/>
        </w:rPr>
        <w:t xml:space="preserve"> la 18 </w:t>
      </w:r>
      <w:proofErr w:type="spellStart"/>
      <w:r w:rsidRPr="003C1343">
        <w:rPr>
          <w:color w:val="000080"/>
          <w:lang w:val="en-150"/>
        </w:rPr>
        <w:t>noiembrie</w:t>
      </w:r>
      <w:proofErr w:type="spellEnd"/>
      <w:r w:rsidRPr="003C1343">
        <w:rPr>
          <w:color w:val="000080"/>
          <w:lang w:val="en-150"/>
        </w:rPr>
        <w:t xml:space="preserve"> 2026 </w:t>
      </w:r>
      <w:proofErr w:type="spellStart"/>
      <w:r w:rsidRPr="003C1343">
        <w:rPr>
          <w:color w:val="000080"/>
          <w:lang w:val="en-150"/>
        </w:rPr>
        <w:t>inclusiv</w:t>
      </w:r>
      <w:proofErr w:type="spellEnd"/>
      <w:r w:rsidRPr="003C1343">
        <w:rPr>
          <w:color w:val="000080"/>
          <w:lang w:val="en-150"/>
        </w:rPr>
        <w:t>.</w:t>
      </w:r>
    </w:p>
    <w:p w14:paraId="771217FE" w14:textId="77777777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proofErr w:type="spellStart"/>
      <w:r w:rsidRPr="003C1343">
        <w:rPr>
          <w:color w:val="000080"/>
          <w:lang w:val="en-150"/>
        </w:rPr>
        <w:t>Documentele</w:t>
      </w:r>
      <w:proofErr w:type="spellEnd"/>
      <w:r w:rsidRPr="003C1343">
        <w:rPr>
          <w:color w:val="000080"/>
          <w:lang w:val="en-150"/>
        </w:rPr>
        <w:t xml:space="preserve"> care </w:t>
      </w:r>
      <w:proofErr w:type="spellStart"/>
      <w:r w:rsidRPr="003C1343">
        <w:rPr>
          <w:color w:val="000080"/>
          <w:lang w:val="en-150"/>
        </w:rPr>
        <w:t>dovedesc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valorificarea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producției</w:t>
      </w:r>
      <w:proofErr w:type="spellEnd"/>
      <w:r w:rsidRPr="003C1343">
        <w:rPr>
          <w:color w:val="000080"/>
          <w:lang w:val="en-150"/>
        </w:rPr>
        <w:t xml:space="preserve">: </w:t>
      </w:r>
      <w:proofErr w:type="spellStart"/>
      <w:r w:rsidRPr="003C1343">
        <w:rPr>
          <w:color w:val="000080"/>
          <w:lang w:val="en-150"/>
        </w:rPr>
        <w:t>până</w:t>
      </w:r>
      <w:proofErr w:type="spellEnd"/>
      <w:r w:rsidRPr="003C1343">
        <w:rPr>
          <w:color w:val="000080"/>
          <w:lang w:val="en-150"/>
        </w:rPr>
        <w:t xml:space="preserve"> la 23 </w:t>
      </w:r>
      <w:proofErr w:type="spellStart"/>
      <w:r w:rsidRPr="003C1343">
        <w:rPr>
          <w:color w:val="000080"/>
          <w:lang w:val="en-150"/>
        </w:rPr>
        <w:t>noiembrie</w:t>
      </w:r>
      <w:proofErr w:type="spellEnd"/>
      <w:r w:rsidRPr="003C1343">
        <w:rPr>
          <w:color w:val="000080"/>
          <w:lang w:val="en-150"/>
        </w:rPr>
        <w:t xml:space="preserve"> 2026 </w:t>
      </w:r>
      <w:proofErr w:type="spellStart"/>
      <w:r w:rsidRPr="003C1343">
        <w:rPr>
          <w:color w:val="000080"/>
          <w:lang w:val="en-150"/>
        </w:rPr>
        <w:t>inclusiv</w:t>
      </w:r>
      <w:proofErr w:type="spellEnd"/>
      <w:r w:rsidRPr="003C1343">
        <w:rPr>
          <w:color w:val="000080"/>
          <w:lang w:val="en-150"/>
        </w:rPr>
        <w:t>.</w:t>
      </w:r>
    </w:p>
    <w:p w14:paraId="0C2F5440" w14:textId="11CF810F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0342A4C2" wp14:editId="4C5C73B3">
            <wp:extent cx="152400" cy="152400"/>
            <wp:effectExtent l="0" t="0" r="0" b="0"/>
            <wp:docPr id="1415785236" name="Imagine 21" descr="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C1343">
        <w:rPr>
          <w:color w:val="000080"/>
          <w:lang w:val="en-150"/>
        </w:rPr>
        <w:t xml:space="preserve">Plata </w:t>
      </w:r>
      <w:proofErr w:type="spellStart"/>
      <w:r w:rsidRPr="003C1343">
        <w:rPr>
          <w:color w:val="000080"/>
          <w:lang w:val="en-150"/>
        </w:rPr>
        <w:t>sprijinului</w:t>
      </w:r>
      <w:proofErr w:type="spellEnd"/>
      <w:r w:rsidRPr="003C1343">
        <w:rPr>
          <w:color w:val="000080"/>
          <w:lang w:val="en-150"/>
        </w:rPr>
        <w:t xml:space="preserve">: </w:t>
      </w:r>
      <w:proofErr w:type="spellStart"/>
      <w:r w:rsidRPr="003C1343">
        <w:rPr>
          <w:color w:val="000080"/>
          <w:lang w:val="en-150"/>
        </w:rPr>
        <w:t>până</w:t>
      </w:r>
      <w:proofErr w:type="spellEnd"/>
      <w:r w:rsidRPr="003C1343">
        <w:rPr>
          <w:color w:val="000080"/>
          <w:lang w:val="en-150"/>
        </w:rPr>
        <w:t xml:space="preserve"> la 22 </w:t>
      </w:r>
      <w:proofErr w:type="spellStart"/>
      <w:r w:rsidRPr="003C1343">
        <w:rPr>
          <w:color w:val="000080"/>
          <w:lang w:val="en-150"/>
        </w:rPr>
        <w:t>decembrie</w:t>
      </w:r>
      <w:proofErr w:type="spellEnd"/>
      <w:r w:rsidRPr="003C1343">
        <w:rPr>
          <w:color w:val="000080"/>
          <w:lang w:val="en-150"/>
        </w:rPr>
        <w:t xml:space="preserve"> 2026. </w:t>
      </w:r>
    </w:p>
    <w:p w14:paraId="0EBFE129" w14:textId="3BCA1F45" w:rsidR="003C1343" w:rsidRPr="003C1343" w:rsidRDefault="003C1343" w:rsidP="003C1343">
      <w:pPr>
        <w:spacing w:after="0" w:line="240" w:lineRule="auto"/>
        <w:rPr>
          <w:color w:val="000080"/>
          <w:lang w:val="en-150"/>
        </w:rPr>
      </w:pPr>
      <w:r w:rsidRPr="003C1343">
        <w:rPr>
          <w:color w:val="000080"/>
          <w:lang w:val="en-150"/>
        </w:rPr>
        <w:drawing>
          <wp:inline distT="0" distB="0" distL="0" distR="0" wp14:anchorId="2EB74B7E" wp14:editId="22DED17D">
            <wp:extent cx="152400" cy="152400"/>
            <wp:effectExtent l="0" t="0" r="0" b="0"/>
            <wp:docPr id="339202230" name="Imagine 20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📍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3C1343">
        <w:rPr>
          <w:color w:val="000080"/>
          <w:lang w:val="en-150"/>
        </w:rPr>
        <w:t>Producătorii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agricoli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interesați</w:t>
      </w:r>
      <w:proofErr w:type="spellEnd"/>
      <w:r w:rsidRPr="003C1343">
        <w:rPr>
          <w:color w:val="000080"/>
          <w:lang w:val="en-150"/>
        </w:rPr>
        <w:t xml:space="preserve"> sunt </w:t>
      </w:r>
      <w:proofErr w:type="spellStart"/>
      <w:r w:rsidRPr="003C1343">
        <w:rPr>
          <w:color w:val="000080"/>
          <w:lang w:val="en-150"/>
        </w:rPr>
        <w:t>invitați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să</w:t>
      </w:r>
      <w:proofErr w:type="spellEnd"/>
      <w:r w:rsidRPr="003C1343">
        <w:rPr>
          <w:color w:val="000080"/>
          <w:lang w:val="en-150"/>
        </w:rPr>
        <w:t xml:space="preserve"> se </w:t>
      </w:r>
      <w:proofErr w:type="spellStart"/>
      <w:r w:rsidRPr="003C1343">
        <w:rPr>
          <w:color w:val="000080"/>
          <w:lang w:val="en-150"/>
        </w:rPr>
        <w:t>adreseze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Direcției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pentru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Agricultură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Județene</w:t>
      </w:r>
      <w:proofErr w:type="spellEnd"/>
      <w:r w:rsidRPr="003C1343">
        <w:rPr>
          <w:color w:val="000080"/>
          <w:lang w:val="en-150"/>
        </w:rPr>
        <w:t xml:space="preserve"> T</w:t>
      </w:r>
      <w:r>
        <w:rPr>
          <w:color w:val="000080"/>
          <w:lang w:val="en-150"/>
        </w:rPr>
        <w:t>ulcea</w:t>
      </w:r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pentru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informații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suplimentare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și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depunerea</w:t>
      </w:r>
      <w:proofErr w:type="spellEnd"/>
      <w:r w:rsidRPr="003C1343">
        <w:rPr>
          <w:color w:val="000080"/>
          <w:lang w:val="en-150"/>
        </w:rPr>
        <w:t xml:space="preserve"> </w:t>
      </w:r>
      <w:proofErr w:type="spellStart"/>
      <w:r w:rsidRPr="003C1343">
        <w:rPr>
          <w:color w:val="000080"/>
          <w:lang w:val="en-150"/>
        </w:rPr>
        <w:t>documentelor</w:t>
      </w:r>
      <w:proofErr w:type="spellEnd"/>
      <w:r w:rsidRPr="003C1343">
        <w:rPr>
          <w:color w:val="000080"/>
          <w:lang w:val="en-150"/>
        </w:rPr>
        <w:t xml:space="preserve">. </w:t>
      </w:r>
    </w:p>
    <w:p w14:paraId="722DA76D" w14:textId="025F3F44" w:rsidR="003C1343" w:rsidRPr="003C1343" w:rsidRDefault="003C1343" w:rsidP="003C1343">
      <w:pPr>
        <w:spacing w:after="0" w:line="240" w:lineRule="auto"/>
        <w:rPr>
          <w:b/>
          <w:bCs/>
          <w:color w:val="000080"/>
          <w:lang w:val="en-150"/>
        </w:rPr>
      </w:pPr>
    </w:p>
    <w:p w14:paraId="199BBAC7" w14:textId="364BBEC0" w:rsidR="009A56E3" w:rsidRPr="00B76BB9" w:rsidRDefault="009A56E3" w:rsidP="003C1343">
      <w:pPr>
        <w:spacing w:after="0" w:line="240" w:lineRule="auto"/>
      </w:pPr>
    </w:p>
    <w:sectPr w:rsidR="009A56E3" w:rsidRPr="00B76BB9" w:rsidSect="000F68E4">
      <w:footerReference w:type="default" r:id="rId20"/>
      <w:headerReference w:type="first" r:id="rId21"/>
      <w:footerReference w:type="first" r:id="rId22"/>
      <w:pgSz w:w="11906" w:h="16838" w:code="9"/>
      <w:pgMar w:top="775" w:right="864" w:bottom="709" w:left="993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BED18" w14:textId="77777777" w:rsidR="00B56ADD" w:rsidRDefault="00B56ADD" w:rsidP="0016561B">
      <w:r>
        <w:separator/>
      </w:r>
    </w:p>
  </w:endnote>
  <w:endnote w:type="continuationSeparator" w:id="0">
    <w:p w14:paraId="0676857F" w14:textId="77777777" w:rsidR="00B56ADD" w:rsidRDefault="00B56ADD" w:rsidP="00165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jan Pro">
    <w:altName w:val="Cambria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E0E09" w14:textId="77777777" w:rsidR="00294B95" w:rsidRDefault="00294B95" w:rsidP="00294B95">
    <w:pPr>
      <w:pStyle w:val="Subsol"/>
      <w:tabs>
        <w:tab w:val="clear" w:pos="4680"/>
        <w:tab w:val="clear" w:pos="9360"/>
        <w:tab w:val="right" w:pos="9071"/>
      </w:tabs>
      <w:rPr>
        <w:sz w:val="20"/>
        <w:szCs w:val="20"/>
      </w:rPr>
    </w:pPr>
    <w:r w:rsidRPr="0016561B">
      <w:rPr>
        <w:sz w:val="20"/>
        <w:szCs w:val="20"/>
      </w:rPr>
      <w:t>T</w:t>
    </w:r>
    <w:r>
      <w:rPr>
        <w:sz w:val="20"/>
        <w:szCs w:val="20"/>
      </w:rPr>
      <w:t>elefon:</w:t>
    </w:r>
    <w:r w:rsidRPr="0016561B">
      <w:rPr>
        <w:sz w:val="20"/>
        <w:szCs w:val="20"/>
      </w:rPr>
      <w:t xml:space="preserve"> </w:t>
    </w:r>
    <w:r>
      <w:rPr>
        <w:sz w:val="20"/>
        <w:szCs w:val="20"/>
      </w:rPr>
      <w:t>0240.511.795</w:t>
    </w:r>
  </w:p>
  <w:p w14:paraId="40D97544" w14:textId="6ADDB8DB" w:rsidR="00294B95" w:rsidRPr="00FE6C28" w:rsidRDefault="00294B95" w:rsidP="00FE6C28">
    <w:pPr>
      <w:pStyle w:val="Subsol"/>
      <w:tabs>
        <w:tab w:val="clear" w:pos="4680"/>
        <w:tab w:val="clear" w:pos="9360"/>
        <w:tab w:val="right" w:pos="9071"/>
      </w:tabs>
      <w:rPr>
        <w:sz w:val="20"/>
        <w:szCs w:val="20"/>
      </w:rPr>
    </w:pPr>
    <w:r>
      <w:rPr>
        <w:sz w:val="20"/>
        <w:szCs w:val="20"/>
      </w:rPr>
      <w:t>E-</w:t>
    </w:r>
    <w:r w:rsidRPr="00067681">
      <w:rPr>
        <w:sz w:val="20"/>
        <w:szCs w:val="20"/>
      </w:rPr>
      <w:t>mail</w:t>
    </w:r>
    <w:r>
      <w:rPr>
        <w:sz w:val="20"/>
        <w:szCs w:val="20"/>
      </w:rPr>
      <w:t xml:space="preserve">: </w:t>
    </w:r>
    <w:hyperlink r:id="rId1" w:history="1">
      <w:r w:rsidRPr="00340011">
        <w:rPr>
          <w:rStyle w:val="Hyperlink"/>
          <w:sz w:val="20"/>
          <w:szCs w:val="20"/>
        </w:rPr>
        <w:t>dadr.tl@madr.ro</w:t>
      </w:r>
    </w:hyperlink>
    <w:r>
      <w:rPr>
        <w:sz w:val="20"/>
        <w:szCs w:val="20"/>
      </w:rPr>
      <w:t xml:space="preserve"> </w:t>
    </w:r>
    <w:r>
      <w:rPr>
        <w:sz w:val="20"/>
        <w:szCs w:val="20"/>
      </w:rPr>
      <w:tab/>
    </w:r>
    <w:r w:rsidRPr="00660381">
      <w:rPr>
        <w:sz w:val="20"/>
        <w:szCs w:val="20"/>
      </w:rPr>
      <w:t>P</w:t>
    </w:r>
    <w:r>
      <w:rPr>
        <w:sz w:val="20"/>
        <w:szCs w:val="20"/>
      </w:rPr>
      <w:t>agina</w:t>
    </w:r>
    <w:r w:rsidRPr="00660381">
      <w:rPr>
        <w:sz w:val="20"/>
        <w:szCs w:val="20"/>
      </w:rPr>
      <w:t xml:space="preserve"> </w:t>
    </w:r>
    <w:r w:rsidRPr="00660381">
      <w:rPr>
        <w:b/>
        <w:bCs/>
        <w:sz w:val="20"/>
        <w:szCs w:val="20"/>
      </w:rPr>
      <w:fldChar w:fldCharType="begin"/>
    </w:r>
    <w:r w:rsidRPr="00660381">
      <w:rPr>
        <w:b/>
        <w:bCs/>
        <w:sz w:val="20"/>
        <w:szCs w:val="20"/>
      </w:rPr>
      <w:instrText xml:space="preserve"> PAGE  \* Arabic  \* MERGEFORMAT </w:instrText>
    </w:r>
    <w:r w:rsidRPr="00660381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1</w:t>
    </w:r>
    <w:r w:rsidRPr="00660381">
      <w:rPr>
        <w:b/>
        <w:bCs/>
        <w:sz w:val="20"/>
        <w:szCs w:val="20"/>
      </w:rPr>
      <w:fldChar w:fldCharType="end"/>
    </w:r>
    <w:r w:rsidRPr="00660381">
      <w:rPr>
        <w:sz w:val="20"/>
        <w:szCs w:val="20"/>
      </w:rPr>
      <w:t xml:space="preserve"> </w:t>
    </w:r>
    <w:r>
      <w:rPr>
        <w:sz w:val="20"/>
        <w:szCs w:val="20"/>
      </w:rPr>
      <w:t>/</w:t>
    </w:r>
    <w:r w:rsidRPr="00660381">
      <w:rPr>
        <w:sz w:val="20"/>
        <w:szCs w:val="20"/>
      </w:rPr>
      <w:t xml:space="preserve"> </w:t>
    </w:r>
    <w:r w:rsidRPr="00660381">
      <w:rPr>
        <w:b/>
        <w:bCs/>
        <w:sz w:val="20"/>
        <w:szCs w:val="20"/>
      </w:rPr>
      <w:fldChar w:fldCharType="begin"/>
    </w:r>
    <w:r w:rsidRPr="00660381">
      <w:rPr>
        <w:b/>
        <w:bCs/>
        <w:sz w:val="20"/>
        <w:szCs w:val="20"/>
      </w:rPr>
      <w:instrText xml:space="preserve"> NUMPAGES  \* Arabic  \* MERGEFORMAT </w:instrText>
    </w:r>
    <w:r w:rsidRPr="00660381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2</w:t>
    </w:r>
    <w:r w:rsidRPr="00660381">
      <w:rPr>
        <w:b/>
        <w:bCs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9ADC" w14:textId="77777777" w:rsidR="00BB4BD4" w:rsidRDefault="00BB4BD4" w:rsidP="00660381">
    <w:pPr>
      <w:pStyle w:val="Subsol"/>
      <w:tabs>
        <w:tab w:val="clear" w:pos="4680"/>
        <w:tab w:val="clear" w:pos="9360"/>
        <w:tab w:val="right" w:pos="9071"/>
      </w:tabs>
      <w:rPr>
        <w:sz w:val="20"/>
        <w:szCs w:val="20"/>
      </w:rPr>
    </w:pPr>
    <w:r w:rsidRPr="0016561B">
      <w:rPr>
        <w:sz w:val="20"/>
        <w:szCs w:val="20"/>
      </w:rPr>
      <w:t>T</w:t>
    </w:r>
    <w:r>
      <w:rPr>
        <w:sz w:val="20"/>
        <w:szCs w:val="20"/>
      </w:rPr>
      <w:t>elefon:</w:t>
    </w:r>
    <w:r w:rsidRPr="0016561B">
      <w:rPr>
        <w:sz w:val="20"/>
        <w:szCs w:val="20"/>
      </w:rPr>
      <w:t xml:space="preserve"> </w:t>
    </w:r>
    <w:r>
      <w:rPr>
        <w:sz w:val="20"/>
        <w:szCs w:val="20"/>
      </w:rPr>
      <w:t>0240.511.795</w:t>
    </w:r>
  </w:p>
  <w:p w14:paraId="4B02DCEA" w14:textId="2FD846F6" w:rsidR="00067681" w:rsidRPr="00067681" w:rsidRDefault="00BB4BD4" w:rsidP="00660381">
    <w:pPr>
      <w:pStyle w:val="Subsol"/>
      <w:tabs>
        <w:tab w:val="clear" w:pos="4680"/>
        <w:tab w:val="clear" w:pos="9360"/>
        <w:tab w:val="right" w:pos="9071"/>
      </w:tabs>
      <w:rPr>
        <w:sz w:val="20"/>
        <w:szCs w:val="20"/>
      </w:rPr>
    </w:pPr>
    <w:r>
      <w:rPr>
        <w:sz w:val="20"/>
        <w:szCs w:val="20"/>
      </w:rPr>
      <w:t>E-</w:t>
    </w:r>
    <w:r w:rsidR="00067681" w:rsidRPr="00067681">
      <w:rPr>
        <w:sz w:val="20"/>
        <w:szCs w:val="20"/>
      </w:rPr>
      <w:t>mail</w:t>
    </w:r>
    <w:r>
      <w:rPr>
        <w:sz w:val="20"/>
        <w:szCs w:val="20"/>
      </w:rPr>
      <w:t xml:space="preserve">: </w:t>
    </w:r>
    <w:hyperlink r:id="rId1" w:history="1">
      <w:r w:rsidR="002774FB" w:rsidRPr="00340011">
        <w:rPr>
          <w:rStyle w:val="Hyperlink"/>
          <w:sz w:val="20"/>
          <w:szCs w:val="20"/>
        </w:rPr>
        <w:t>dadr.tl@madr.ro</w:t>
      </w:r>
    </w:hyperlink>
    <w:r w:rsidR="002774FB">
      <w:rPr>
        <w:sz w:val="20"/>
        <w:szCs w:val="20"/>
      </w:rPr>
      <w:t xml:space="preserve"> </w:t>
    </w:r>
    <w:r w:rsidR="00660381">
      <w:rPr>
        <w:sz w:val="20"/>
        <w:szCs w:val="20"/>
      </w:rPr>
      <w:tab/>
    </w:r>
    <w:r w:rsidR="00660381" w:rsidRPr="00660381">
      <w:rPr>
        <w:sz w:val="20"/>
        <w:szCs w:val="20"/>
      </w:rPr>
      <w:t>P</w:t>
    </w:r>
    <w:r w:rsidR="00660381">
      <w:rPr>
        <w:sz w:val="20"/>
        <w:szCs w:val="20"/>
      </w:rPr>
      <w:t>agina</w:t>
    </w:r>
    <w:r w:rsidR="00660381" w:rsidRPr="00660381">
      <w:rPr>
        <w:sz w:val="20"/>
        <w:szCs w:val="20"/>
      </w:rPr>
      <w:t xml:space="preserve"> </w:t>
    </w:r>
    <w:r w:rsidR="00660381" w:rsidRPr="00660381">
      <w:rPr>
        <w:b/>
        <w:bCs/>
        <w:sz w:val="20"/>
        <w:szCs w:val="20"/>
      </w:rPr>
      <w:fldChar w:fldCharType="begin"/>
    </w:r>
    <w:r w:rsidR="00660381" w:rsidRPr="00660381">
      <w:rPr>
        <w:b/>
        <w:bCs/>
        <w:sz w:val="20"/>
        <w:szCs w:val="20"/>
      </w:rPr>
      <w:instrText xml:space="preserve"> PAGE  \* Arabic  \* MERGEFORMAT </w:instrText>
    </w:r>
    <w:r w:rsidR="00660381" w:rsidRPr="00660381">
      <w:rPr>
        <w:b/>
        <w:bCs/>
        <w:sz w:val="20"/>
        <w:szCs w:val="20"/>
      </w:rPr>
      <w:fldChar w:fldCharType="separate"/>
    </w:r>
    <w:r w:rsidR="00770847">
      <w:rPr>
        <w:b/>
        <w:bCs/>
        <w:noProof/>
        <w:sz w:val="20"/>
        <w:szCs w:val="20"/>
      </w:rPr>
      <w:t>1</w:t>
    </w:r>
    <w:r w:rsidR="00660381" w:rsidRPr="00660381">
      <w:rPr>
        <w:b/>
        <w:bCs/>
        <w:sz w:val="20"/>
        <w:szCs w:val="20"/>
      </w:rPr>
      <w:fldChar w:fldCharType="end"/>
    </w:r>
    <w:r w:rsidR="00660381">
      <w:rPr>
        <w:sz w:val="20"/>
        <w:szCs w:val="20"/>
      </w:rPr>
      <w:t>/</w:t>
    </w:r>
    <w:r w:rsidR="00A961E8">
      <w:rPr>
        <w:b/>
        <w:bCs/>
        <w:sz w:val="20"/>
        <w:szCs w:val="20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3B7E7" w14:textId="77777777" w:rsidR="00B56ADD" w:rsidRDefault="00B56ADD" w:rsidP="0016561B">
      <w:r>
        <w:separator/>
      </w:r>
    </w:p>
  </w:footnote>
  <w:footnote w:type="continuationSeparator" w:id="0">
    <w:p w14:paraId="7C4480A0" w14:textId="77777777" w:rsidR="00B56ADD" w:rsidRDefault="00B56ADD" w:rsidP="00165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gril"/>
      <w:tblW w:w="6800" w:type="dxa"/>
      <w:tblInd w:w="283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50"/>
      <w:gridCol w:w="1080"/>
      <w:gridCol w:w="2970"/>
    </w:tblGrid>
    <w:tr w:rsidR="00067681" w:rsidRPr="00D32C37" w14:paraId="34963947" w14:textId="77777777" w:rsidTr="00BB4BD4">
      <w:tc>
        <w:tcPr>
          <w:tcW w:w="2750" w:type="dxa"/>
        </w:tcPr>
        <w:p w14:paraId="427EE6BC" w14:textId="36A21222" w:rsidR="00067681" w:rsidRPr="0016561B" w:rsidRDefault="00BB4BD4" w:rsidP="00067681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Strada Mahmudiei nr.10</w:t>
          </w:r>
          <w:r w:rsidR="002774FB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bis</w:t>
          </w:r>
        </w:p>
        <w:p w14:paraId="19668F45" w14:textId="6396150F" w:rsidR="00067681" w:rsidRPr="0016561B" w:rsidRDefault="00BB4BD4" w:rsidP="00067681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Tulcea, cod </w:t>
          </w:r>
          <w:proofErr w:type="spellStart"/>
          <w:r>
            <w:rPr>
              <w:sz w:val="20"/>
              <w:szCs w:val="20"/>
            </w:rPr>
            <w:t>poştal</w:t>
          </w:r>
          <w:proofErr w:type="spellEnd"/>
          <w:r>
            <w:rPr>
              <w:sz w:val="20"/>
              <w:szCs w:val="20"/>
            </w:rPr>
            <w:t xml:space="preserve"> 820057</w:t>
          </w:r>
        </w:p>
        <w:p w14:paraId="0E92FCCC" w14:textId="2D26D053" w:rsidR="00067681" w:rsidRPr="0016561B" w:rsidRDefault="002774FB" w:rsidP="00067681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Județ Tulcea</w:t>
          </w:r>
        </w:p>
      </w:tc>
      <w:tc>
        <w:tcPr>
          <w:tcW w:w="1080" w:type="dxa"/>
        </w:tcPr>
        <w:p w14:paraId="37F8D076" w14:textId="77777777" w:rsidR="00067681" w:rsidRPr="0016561B" w:rsidRDefault="00067681" w:rsidP="00067681">
          <w:pPr>
            <w:rPr>
              <w:sz w:val="20"/>
              <w:szCs w:val="20"/>
            </w:rPr>
          </w:pPr>
        </w:p>
      </w:tc>
      <w:tc>
        <w:tcPr>
          <w:tcW w:w="2970" w:type="dxa"/>
        </w:tcPr>
        <w:p w14:paraId="5F621B1A" w14:textId="6696F496" w:rsidR="00067681" w:rsidRPr="0016561B" w:rsidRDefault="00067681" w:rsidP="00067681">
          <w:pPr>
            <w:rPr>
              <w:sz w:val="20"/>
              <w:szCs w:val="20"/>
            </w:rPr>
          </w:pPr>
          <w:r w:rsidRPr="0016561B">
            <w:rPr>
              <w:sz w:val="20"/>
              <w:szCs w:val="20"/>
            </w:rPr>
            <w:t>T</w:t>
          </w:r>
          <w:r w:rsidR="00BB4BD4">
            <w:rPr>
              <w:sz w:val="20"/>
              <w:szCs w:val="20"/>
            </w:rPr>
            <w:t>elefon:</w:t>
          </w:r>
          <w:r w:rsidRPr="0016561B">
            <w:rPr>
              <w:sz w:val="20"/>
              <w:szCs w:val="20"/>
            </w:rPr>
            <w:t xml:space="preserve"> </w:t>
          </w:r>
          <w:r w:rsidR="00BB4BD4">
            <w:rPr>
              <w:sz w:val="20"/>
              <w:szCs w:val="20"/>
            </w:rPr>
            <w:t>0240.511.795</w:t>
          </w:r>
          <w:r w:rsidRPr="0016561B">
            <w:rPr>
              <w:sz w:val="20"/>
              <w:szCs w:val="20"/>
            </w:rPr>
            <w:t xml:space="preserve"> </w:t>
          </w:r>
        </w:p>
        <w:p w14:paraId="51B6A549" w14:textId="1193603E" w:rsidR="00067681" w:rsidRPr="0016561B" w:rsidRDefault="00067681" w:rsidP="00067681">
          <w:pPr>
            <w:rPr>
              <w:sz w:val="20"/>
              <w:szCs w:val="20"/>
            </w:rPr>
          </w:pPr>
          <w:r w:rsidRPr="0016561B">
            <w:rPr>
              <w:sz w:val="20"/>
              <w:szCs w:val="20"/>
            </w:rPr>
            <w:t>F</w:t>
          </w:r>
          <w:r w:rsidR="00BB4BD4">
            <w:rPr>
              <w:sz w:val="20"/>
              <w:szCs w:val="20"/>
            </w:rPr>
            <w:t>ax: 0240.517.638</w:t>
          </w:r>
        </w:p>
        <w:p w14:paraId="191E25A0" w14:textId="47541F8B" w:rsidR="00067681" w:rsidRPr="0016561B" w:rsidRDefault="00BB4BD4" w:rsidP="00067681">
          <w:pPr>
            <w:rPr>
              <w:sz w:val="20"/>
              <w:szCs w:val="20"/>
            </w:rPr>
          </w:pPr>
          <w:r>
            <w:rPr>
              <w:sz w:val="20"/>
              <w:szCs w:val="20"/>
            </w:rPr>
            <w:t>Web: www.dadrtulcea.ro</w:t>
          </w:r>
        </w:p>
      </w:tc>
    </w:tr>
  </w:tbl>
  <w:p w14:paraId="02201D95" w14:textId="3D05CCA0" w:rsidR="00067681" w:rsidRDefault="00393A29">
    <w:pPr>
      <w:pStyle w:val="Antet"/>
    </w:pPr>
    <w:r w:rsidRPr="00D32C37"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37911C8C" wp14:editId="04C8F7CE">
          <wp:simplePos x="0" y="0"/>
          <wp:positionH relativeFrom="margin">
            <wp:align>left</wp:align>
          </wp:positionH>
          <wp:positionV relativeFrom="page">
            <wp:posOffset>403860</wp:posOffset>
          </wp:positionV>
          <wp:extent cx="771525" cy="813435"/>
          <wp:effectExtent l="0" t="0" r="9525" b="5715"/>
          <wp:wrapTight wrapText="bothSides">
            <wp:wrapPolygon edited="0">
              <wp:start x="5867" y="0"/>
              <wp:lineTo x="0" y="4553"/>
              <wp:lineTo x="0" y="16693"/>
              <wp:lineTo x="5333" y="21246"/>
              <wp:lineTo x="5867" y="21246"/>
              <wp:lineTo x="15467" y="21246"/>
              <wp:lineTo x="16000" y="21246"/>
              <wp:lineTo x="21333" y="16693"/>
              <wp:lineTo x="21333" y="4553"/>
              <wp:lineTo x="15467" y="0"/>
              <wp:lineTo x="5867" y="0"/>
            </wp:wrapPolygon>
          </wp:wrapTight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7309" w:rsidRPr="00D32C37"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4BFC3B9B" wp14:editId="5D1D1D31">
              <wp:simplePos x="0" y="0"/>
              <wp:positionH relativeFrom="margin">
                <wp:posOffset>750239</wp:posOffset>
              </wp:positionH>
              <wp:positionV relativeFrom="topMargin">
                <wp:posOffset>429895</wp:posOffset>
              </wp:positionV>
              <wp:extent cx="4517390" cy="76200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7390" cy="762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D5781A" w14:textId="6C655403" w:rsidR="00067681" w:rsidRPr="004E4253" w:rsidRDefault="004E4253" w:rsidP="004E4253">
                          <w:pPr>
                            <w:pStyle w:val="Instituie"/>
                            <w:spacing w:after="0"/>
                            <w:rPr>
                              <w:sz w:val="28"/>
                              <w:szCs w:val="28"/>
                            </w:rPr>
                          </w:pPr>
                          <w:r w:rsidRPr="004E4253">
                            <w:rPr>
                              <w:sz w:val="28"/>
                              <w:szCs w:val="28"/>
                            </w:rPr>
                            <w:t>MINISTERUL AGRICULTURII ȘI DEZVOLTĂRII RURALE</w:t>
                          </w:r>
                        </w:p>
                        <w:p w14:paraId="5B518778" w14:textId="6BA272DE" w:rsidR="00632288" w:rsidRPr="004E4253" w:rsidRDefault="004E4253" w:rsidP="004E4253">
                          <w:pPr>
                            <w:pStyle w:val="Instituie"/>
                            <w:spacing w:after="0"/>
                            <w:rPr>
                              <w:sz w:val="28"/>
                              <w:szCs w:val="28"/>
                            </w:rPr>
                          </w:pPr>
                          <w:r w:rsidRPr="004E4253">
                            <w:rPr>
                              <w:sz w:val="28"/>
                              <w:szCs w:val="28"/>
                            </w:rPr>
                            <w:t>DIRECȚIA PENTRU AGRICULTURĂ JUDEȚEANĂ TULCEA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C3B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9.05pt;margin-top:33.85pt;width:355.7pt;height:60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" stroked="f">
              <v:textbox>
                <w:txbxContent>
                  <w:p w14:paraId="20D5781A" w14:textId="6C655403" w:rsidR="00067681" w:rsidRPr="004E4253" w:rsidRDefault="004E4253" w:rsidP="004E4253">
                    <w:pPr>
                      <w:pStyle w:val="Instituie"/>
                      <w:spacing w:after="0"/>
                      <w:rPr>
                        <w:sz w:val="28"/>
                        <w:szCs w:val="28"/>
                      </w:rPr>
                    </w:pPr>
                    <w:r w:rsidRPr="004E4253">
                      <w:rPr>
                        <w:sz w:val="28"/>
                        <w:szCs w:val="28"/>
                      </w:rPr>
                      <w:t>MINISTERUL AGRICULTURII ȘI DEZVOLTĂRII RURALE</w:t>
                    </w:r>
                  </w:p>
                  <w:p w14:paraId="5B518778" w14:textId="6BA272DE" w:rsidR="00632288" w:rsidRPr="004E4253" w:rsidRDefault="004E4253" w:rsidP="004E4253">
                    <w:pPr>
                      <w:pStyle w:val="Instituie"/>
                      <w:spacing w:after="0"/>
                      <w:rPr>
                        <w:sz w:val="28"/>
                        <w:szCs w:val="28"/>
                      </w:rPr>
                    </w:pPr>
                    <w:r w:rsidRPr="004E4253">
                      <w:rPr>
                        <w:sz w:val="28"/>
                        <w:szCs w:val="28"/>
                      </w:rPr>
                      <w:t>DIRECȚIA PENTRU AGRICULTURĂ JUDEȚEANĂ TULCEA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🥔" style="width:12.2pt;height:12.2pt;visibility:visible;mso-wrap-style:square" o:bullet="t">
        <v:imagedata r:id="rId1" o:title="🥔"/>
      </v:shape>
    </w:pict>
  </w:numPicBullet>
  <w:abstractNum w:abstractNumId="0" w15:restartNumberingAfterBreak="0">
    <w:nsid w:val="216F4743"/>
    <w:multiLevelType w:val="hybridMultilevel"/>
    <w:tmpl w:val="1F2419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0D0B1B"/>
    <w:multiLevelType w:val="hybridMultilevel"/>
    <w:tmpl w:val="689A3F18"/>
    <w:lvl w:ilvl="0" w:tplc="A7B66CF4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8A0B03"/>
    <w:multiLevelType w:val="hybridMultilevel"/>
    <w:tmpl w:val="599657BC"/>
    <w:lvl w:ilvl="0" w:tplc="4C08202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829D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948F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788E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628A59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463B0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7EEAA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4D6C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FAFEF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989092780">
    <w:abstractNumId w:val="1"/>
  </w:num>
  <w:num w:numId="2" w16cid:durableId="1074741614">
    <w:abstractNumId w:val="0"/>
  </w:num>
  <w:num w:numId="3" w16cid:durableId="2075199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EA8"/>
    <w:rsid w:val="00013BAF"/>
    <w:rsid w:val="00024CD1"/>
    <w:rsid w:val="00030AAF"/>
    <w:rsid w:val="00050035"/>
    <w:rsid w:val="00054F30"/>
    <w:rsid w:val="000563DB"/>
    <w:rsid w:val="000659EC"/>
    <w:rsid w:val="00067681"/>
    <w:rsid w:val="00072342"/>
    <w:rsid w:val="00084FF3"/>
    <w:rsid w:val="000A4854"/>
    <w:rsid w:val="000B691B"/>
    <w:rsid w:val="000D62F4"/>
    <w:rsid w:val="000F6685"/>
    <w:rsid w:val="000F68E4"/>
    <w:rsid w:val="00117523"/>
    <w:rsid w:val="00131C69"/>
    <w:rsid w:val="00134946"/>
    <w:rsid w:val="00160CF0"/>
    <w:rsid w:val="0016561B"/>
    <w:rsid w:val="00165847"/>
    <w:rsid w:val="001A4008"/>
    <w:rsid w:val="001B4426"/>
    <w:rsid w:val="001B73D8"/>
    <w:rsid w:val="001C1018"/>
    <w:rsid w:val="001C4D05"/>
    <w:rsid w:val="001E7AFC"/>
    <w:rsid w:val="001F5447"/>
    <w:rsid w:val="0021656E"/>
    <w:rsid w:val="00241C3E"/>
    <w:rsid w:val="00243602"/>
    <w:rsid w:val="00257623"/>
    <w:rsid w:val="002578F5"/>
    <w:rsid w:val="002774FB"/>
    <w:rsid w:val="0028209E"/>
    <w:rsid w:val="00286BB4"/>
    <w:rsid w:val="00294B95"/>
    <w:rsid w:val="0029556C"/>
    <w:rsid w:val="002C784E"/>
    <w:rsid w:val="002D6D33"/>
    <w:rsid w:val="002E0799"/>
    <w:rsid w:val="002F6B70"/>
    <w:rsid w:val="00306EA3"/>
    <w:rsid w:val="00327AFA"/>
    <w:rsid w:val="00364946"/>
    <w:rsid w:val="00364E3B"/>
    <w:rsid w:val="003733F9"/>
    <w:rsid w:val="00385842"/>
    <w:rsid w:val="003877F3"/>
    <w:rsid w:val="00393A29"/>
    <w:rsid w:val="003B15BD"/>
    <w:rsid w:val="003C1343"/>
    <w:rsid w:val="003C1A00"/>
    <w:rsid w:val="003D490F"/>
    <w:rsid w:val="003E4B5E"/>
    <w:rsid w:val="003F1350"/>
    <w:rsid w:val="0040305D"/>
    <w:rsid w:val="004036A5"/>
    <w:rsid w:val="00412200"/>
    <w:rsid w:val="00415924"/>
    <w:rsid w:val="00423CF3"/>
    <w:rsid w:val="004416C4"/>
    <w:rsid w:val="00444E2B"/>
    <w:rsid w:val="00451393"/>
    <w:rsid w:val="0049173B"/>
    <w:rsid w:val="004A07AA"/>
    <w:rsid w:val="004B6F6B"/>
    <w:rsid w:val="004D2772"/>
    <w:rsid w:val="004E41FE"/>
    <w:rsid w:val="004E4253"/>
    <w:rsid w:val="004F13EC"/>
    <w:rsid w:val="004F1E30"/>
    <w:rsid w:val="00500014"/>
    <w:rsid w:val="00502FA1"/>
    <w:rsid w:val="00503956"/>
    <w:rsid w:val="00514638"/>
    <w:rsid w:val="00517420"/>
    <w:rsid w:val="0052459B"/>
    <w:rsid w:val="00550288"/>
    <w:rsid w:val="005535B0"/>
    <w:rsid w:val="005545DF"/>
    <w:rsid w:val="0055496F"/>
    <w:rsid w:val="005607D1"/>
    <w:rsid w:val="005633D7"/>
    <w:rsid w:val="00580685"/>
    <w:rsid w:val="00583B9E"/>
    <w:rsid w:val="005869BE"/>
    <w:rsid w:val="005A30CB"/>
    <w:rsid w:val="005B76ED"/>
    <w:rsid w:val="005C0848"/>
    <w:rsid w:val="005C2660"/>
    <w:rsid w:val="005D538B"/>
    <w:rsid w:val="005D6F1A"/>
    <w:rsid w:val="005D7C85"/>
    <w:rsid w:val="006042BD"/>
    <w:rsid w:val="006122CA"/>
    <w:rsid w:val="00612694"/>
    <w:rsid w:val="00612EA8"/>
    <w:rsid w:val="00615CA7"/>
    <w:rsid w:val="00632288"/>
    <w:rsid w:val="00647FE5"/>
    <w:rsid w:val="0065245E"/>
    <w:rsid w:val="00660381"/>
    <w:rsid w:val="00665240"/>
    <w:rsid w:val="00686929"/>
    <w:rsid w:val="006875C5"/>
    <w:rsid w:val="006A14FC"/>
    <w:rsid w:val="006A4180"/>
    <w:rsid w:val="006A464D"/>
    <w:rsid w:val="006B6F83"/>
    <w:rsid w:val="006C640F"/>
    <w:rsid w:val="006C6EF3"/>
    <w:rsid w:val="006D74DB"/>
    <w:rsid w:val="006E25AE"/>
    <w:rsid w:val="006E5C33"/>
    <w:rsid w:val="007014A7"/>
    <w:rsid w:val="00704A26"/>
    <w:rsid w:val="00711D2E"/>
    <w:rsid w:val="00717D5B"/>
    <w:rsid w:val="00724A4E"/>
    <w:rsid w:val="0073058A"/>
    <w:rsid w:val="00745020"/>
    <w:rsid w:val="00770847"/>
    <w:rsid w:val="0078420C"/>
    <w:rsid w:val="00793ED6"/>
    <w:rsid w:val="007A0220"/>
    <w:rsid w:val="007C1ECD"/>
    <w:rsid w:val="007F4EC6"/>
    <w:rsid w:val="007F5B56"/>
    <w:rsid w:val="00802922"/>
    <w:rsid w:val="00804DE3"/>
    <w:rsid w:val="00811219"/>
    <w:rsid w:val="008363C4"/>
    <w:rsid w:val="008404D9"/>
    <w:rsid w:val="00862CA6"/>
    <w:rsid w:val="0087335D"/>
    <w:rsid w:val="008748B7"/>
    <w:rsid w:val="008775AC"/>
    <w:rsid w:val="008A75AA"/>
    <w:rsid w:val="008B0A28"/>
    <w:rsid w:val="008B5BB4"/>
    <w:rsid w:val="008C7309"/>
    <w:rsid w:val="00902A69"/>
    <w:rsid w:val="009052F5"/>
    <w:rsid w:val="009164EE"/>
    <w:rsid w:val="00937FB0"/>
    <w:rsid w:val="00974812"/>
    <w:rsid w:val="00981662"/>
    <w:rsid w:val="00984243"/>
    <w:rsid w:val="0098513F"/>
    <w:rsid w:val="0099781A"/>
    <w:rsid w:val="009A0716"/>
    <w:rsid w:val="009A140E"/>
    <w:rsid w:val="009A56E3"/>
    <w:rsid w:val="009D3553"/>
    <w:rsid w:val="009E055B"/>
    <w:rsid w:val="009E7DEC"/>
    <w:rsid w:val="00A018FA"/>
    <w:rsid w:val="00A14FF6"/>
    <w:rsid w:val="00A239BB"/>
    <w:rsid w:val="00A23B1F"/>
    <w:rsid w:val="00A27ABA"/>
    <w:rsid w:val="00A43217"/>
    <w:rsid w:val="00A4581D"/>
    <w:rsid w:val="00A604BE"/>
    <w:rsid w:val="00A860E6"/>
    <w:rsid w:val="00A94A4B"/>
    <w:rsid w:val="00A961E8"/>
    <w:rsid w:val="00AA1639"/>
    <w:rsid w:val="00AA7A0B"/>
    <w:rsid w:val="00AD2BF7"/>
    <w:rsid w:val="00AD2F8C"/>
    <w:rsid w:val="00AD3CA6"/>
    <w:rsid w:val="00AD7AAC"/>
    <w:rsid w:val="00AE4FA0"/>
    <w:rsid w:val="00AE7829"/>
    <w:rsid w:val="00AF50B4"/>
    <w:rsid w:val="00B13D0D"/>
    <w:rsid w:val="00B169B6"/>
    <w:rsid w:val="00B20FED"/>
    <w:rsid w:val="00B220C0"/>
    <w:rsid w:val="00B221A9"/>
    <w:rsid w:val="00B23184"/>
    <w:rsid w:val="00B32B7C"/>
    <w:rsid w:val="00B337CF"/>
    <w:rsid w:val="00B55DF2"/>
    <w:rsid w:val="00B56218"/>
    <w:rsid w:val="00B56ADD"/>
    <w:rsid w:val="00B61DB9"/>
    <w:rsid w:val="00B64581"/>
    <w:rsid w:val="00B66394"/>
    <w:rsid w:val="00B70DB0"/>
    <w:rsid w:val="00B7588A"/>
    <w:rsid w:val="00B76BB9"/>
    <w:rsid w:val="00B837F0"/>
    <w:rsid w:val="00B97417"/>
    <w:rsid w:val="00BB3050"/>
    <w:rsid w:val="00BB4BD4"/>
    <w:rsid w:val="00BC06E1"/>
    <w:rsid w:val="00BF0E25"/>
    <w:rsid w:val="00BF51A7"/>
    <w:rsid w:val="00C079A3"/>
    <w:rsid w:val="00C14868"/>
    <w:rsid w:val="00C3159E"/>
    <w:rsid w:val="00C430D4"/>
    <w:rsid w:val="00C43A7C"/>
    <w:rsid w:val="00C5379E"/>
    <w:rsid w:val="00C56062"/>
    <w:rsid w:val="00C67D8E"/>
    <w:rsid w:val="00C81742"/>
    <w:rsid w:val="00C90EE4"/>
    <w:rsid w:val="00C9673A"/>
    <w:rsid w:val="00CB6A00"/>
    <w:rsid w:val="00CB7C39"/>
    <w:rsid w:val="00CC2956"/>
    <w:rsid w:val="00CD060A"/>
    <w:rsid w:val="00CE2304"/>
    <w:rsid w:val="00D01CA8"/>
    <w:rsid w:val="00D04B66"/>
    <w:rsid w:val="00D311DB"/>
    <w:rsid w:val="00D3213D"/>
    <w:rsid w:val="00D32C37"/>
    <w:rsid w:val="00D3476D"/>
    <w:rsid w:val="00D352D5"/>
    <w:rsid w:val="00D35E30"/>
    <w:rsid w:val="00D433CA"/>
    <w:rsid w:val="00D551BB"/>
    <w:rsid w:val="00D8218E"/>
    <w:rsid w:val="00D87AA5"/>
    <w:rsid w:val="00D94607"/>
    <w:rsid w:val="00DB6C83"/>
    <w:rsid w:val="00DC0F60"/>
    <w:rsid w:val="00DD722F"/>
    <w:rsid w:val="00DD7B85"/>
    <w:rsid w:val="00DE1416"/>
    <w:rsid w:val="00E051E8"/>
    <w:rsid w:val="00E1335D"/>
    <w:rsid w:val="00E23828"/>
    <w:rsid w:val="00E264FA"/>
    <w:rsid w:val="00E3025E"/>
    <w:rsid w:val="00E37F5C"/>
    <w:rsid w:val="00E4751D"/>
    <w:rsid w:val="00E56094"/>
    <w:rsid w:val="00E713D5"/>
    <w:rsid w:val="00E76F50"/>
    <w:rsid w:val="00E829DF"/>
    <w:rsid w:val="00E90AA0"/>
    <w:rsid w:val="00EB27AD"/>
    <w:rsid w:val="00EB559B"/>
    <w:rsid w:val="00EC1C9E"/>
    <w:rsid w:val="00EC3639"/>
    <w:rsid w:val="00ED0DF2"/>
    <w:rsid w:val="00ED49F6"/>
    <w:rsid w:val="00ED7D17"/>
    <w:rsid w:val="00EE2598"/>
    <w:rsid w:val="00EE4BB2"/>
    <w:rsid w:val="00F0081B"/>
    <w:rsid w:val="00F12D8A"/>
    <w:rsid w:val="00F43760"/>
    <w:rsid w:val="00F64BE8"/>
    <w:rsid w:val="00F70005"/>
    <w:rsid w:val="00F702ED"/>
    <w:rsid w:val="00F80A08"/>
    <w:rsid w:val="00FB025A"/>
    <w:rsid w:val="00FE3AEA"/>
    <w:rsid w:val="00FE6C28"/>
    <w:rsid w:val="00FE7477"/>
    <w:rsid w:val="00FF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BDAC1"/>
  <w15:chartTrackingRefBased/>
  <w15:docId w15:val="{C27BA07A-CE53-49CA-A9A9-959426239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61B"/>
    <w:rPr>
      <w:rFonts w:ascii="Trebuchet MS" w:hAnsi="Trebuchet MS"/>
      <w:sz w:val="24"/>
      <w:szCs w:val="24"/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D32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et">
    <w:name w:val="header"/>
    <w:basedOn w:val="Normal"/>
    <w:link w:val="AntetCaracter"/>
    <w:uiPriority w:val="99"/>
    <w:unhideWhenUsed/>
    <w:rsid w:val="00165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6561B"/>
  </w:style>
  <w:style w:type="paragraph" w:styleId="Subsol">
    <w:name w:val="footer"/>
    <w:basedOn w:val="Normal"/>
    <w:link w:val="SubsolCaracter"/>
    <w:uiPriority w:val="99"/>
    <w:unhideWhenUsed/>
    <w:rsid w:val="001656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6561B"/>
  </w:style>
  <w:style w:type="paragraph" w:customStyle="1" w:styleId="Instituie">
    <w:name w:val="Instituție"/>
    <w:basedOn w:val="Normal"/>
    <w:link w:val="InstituieChar"/>
    <w:qFormat/>
    <w:rsid w:val="0016561B"/>
    <w:rPr>
      <w:rFonts w:ascii="Trajan Pro" w:hAnsi="Trajan Pro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676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InstituieChar">
    <w:name w:val="Instituție Char"/>
    <w:basedOn w:val="Fontdeparagrafimplicit"/>
    <w:link w:val="Instituie"/>
    <w:rsid w:val="0016561B"/>
    <w:rPr>
      <w:rFonts w:ascii="Trajan Pro" w:hAnsi="Trajan Pro"/>
      <w:sz w:val="32"/>
      <w:szCs w:val="32"/>
      <w:lang w:val="ro-RO"/>
    </w:rPr>
  </w:style>
  <w:style w:type="character" w:styleId="Hyperlink">
    <w:name w:val="Hyperlink"/>
    <w:basedOn w:val="Fontdeparagrafimplicit"/>
    <w:uiPriority w:val="99"/>
    <w:unhideWhenUsed/>
    <w:rsid w:val="00660381"/>
    <w:rPr>
      <w:color w:val="0563C1" w:themeColor="hyperlink"/>
      <w:u w:val="single"/>
    </w:rPr>
  </w:style>
  <w:style w:type="character" w:customStyle="1" w:styleId="UnresolvedMention1">
    <w:name w:val="Unresolved Mention1"/>
    <w:basedOn w:val="Fontdeparagrafimplicit"/>
    <w:uiPriority w:val="99"/>
    <w:semiHidden/>
    <w:unhideWhenUsed/>
    <w:rsid w:val="00660381"/>
    <w:rPr>
      <w:color w:val="605E5C"/>
      <w:shd w:val="clear" w:color="auto" w:fill="E1DFDD"/>
    </w:rPr>
  </w:style>
  <w:style w:type="character" w:styleId="MeniuneNerezolvat">
    <w:name w:val="Unresolved Mention"/>
    <w:basedOn w:val="Fontdeparagrafimplicit"/>
    <w:uiPriority w:val="99"/>
    <w:semiHidden/>
    <w:unhideWhenUsed/>
    <w:rsid w:val="002774FB"/>
    <w:rPr>
      <w:color w:val="605E5C"/>
      <w:shd w:val="clear" w:color="auto" w:fill="E1DFDD"/>
    </w:rPr>
  </w:style>
  <w:style w:type="paragraph" w:styleId="Listparagraf">
    <w:name w:val="List Paragraph"/>
    <w:basedOn w:val="Normal"/>
    <w:uiPriority w:val="34"/>
    <w:qFormat/>
    <w:rsid w:val="00CE23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8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adr.tl@madr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dadr.tl@madr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\ownCloud\work\Livrabil%20SIPOCA35\Editabil\antet%20sgg%2020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4C609-3703-4841-A21C-F04B11EF4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sgg 2019</Template>
  <TotalTime>2</TotalTime>
  <Pages>1</Pages>
  <Words>353</Words>
  <Characters>2017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User</cp:lastModifiedBy>
  <cp:revision>2</cp:revision>
  <cp:lastPrinted>2024-08-02T07:57:00Z</cp:lastPrinted>
  <dcterms:created xsi:type="dcterms:W3CDTF">2026-08-26T06:59:00Z</dcterms:created>
  <dcterms:modified xsi:type="dcterms:W3CDTF">2026-08-26T06:59:00Z</dcterms:modified>
</cp:coreProperties>
</file>